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石嘴山市惠农区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务局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政府信息公开申请表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78A06CD"/>
    <w:rsid w:val="14C4647B"/>
    <w:rsid w:val="15D27DFE"/>
    <w:rsid w:val="1B432E9A"/>
    <w:rsid w:val="23477834"/>
    <w:rsid w:val="297B7756"/>
    <w:rsid w:val="2F433DD0"/>
    <w:rsid w:val="331C32A4"/>
    <w:rsid w:val="37D41DF9"/>
    <w:rsid w:val="3C801CA0"/>
    <w:rsid w:val="46332753"/>
    <w:rsid w:val="55C84C63"/>
    <w:rsid w:val="67251571"/>
    <w:rsid w:val="694E758E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1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2020-01-03T01:05:53Z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