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固原市原州区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政府信息公开申请表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064DD9"/>
    <w:rsid w:val="078A06CD"/>
    <w:rsid w:val="0C752C09"/>
    <w:rsid w:val="100100D5"/>
    <w:rsid w:val="14C4647B"/>
    <w:rsid w:val="15D27DFE"/>
    <w:rsid w:val="1B432E9A"/>
    <w:rsid w:val="2114560B"/>
    <w:rsid w:val="23477834"/>
    <w:rsid w:val="25AB13AF"/>
    <w:rsid w:val="297B7756"/>
    <w:rsid w:val="2B0F415C"/>
    <w:rsid w:val="2D2D580C"/>
    <w:rsid w:val="2F433DD0"/>
    <w:rsid w:val="2F666BAD"/>
    <w:rsid w:val="331C32A4"/>
    <w:rsid w:val="337621F8"/>
    <w:rsid w:val="37D41DF9"/>
    <w:rsid w:val="3C801CA0"/>
    <w:rsid w:val="40EB2F53"/>
    <w:rsid w:val="43B2582F"/>
    <w:rsid w:val="46332753"/>
    <w:rsid w:val="4E130526"/>
    <w:rsid w:val="55C84C63"/>
    <w:rsid w:val="571A5107"/>
    <w:rsid w:val="5FF32CCB"/>
    <w:rsid w:val="6404307C"/>
    <w:rsid w:val="67251571"/>
    <w:rsid w:val="694E758E"/>
    <w:rsid w:val="6C3C1EAD"/>
    <w:rsid w:val="6E8239AD"/>
    <w:rsid w:val="6EF93289"/>
    <w:rsid w:val="6FD92CE7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1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2020-01-03T01:24:37Z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