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吴忠市利通区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571A5107"/>
    <w:rsid w:val="67251571"/>
    <w:rsid w:val="694E758E"/>
    <w:rsid w:val="6EF93289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2020-01-03T01:09:43Z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