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海原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县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064DD9"/>
    <w:rsid w:val="078A06CD"/>
    <w:rsid w:val="0C752C09"/>
    <w:rsid w:val="100100D5"/>
    <w:rsid w:val="14C4647B"/>
    <w:rsid w:val="15D27DFE"/>
    <w:rsid w:val="1B432E9A"/>
    <w:rsid w:val="2114560B"/>
    <w:rsid w:val="23477834"/>
    <w:rsid w:val="25AB13AF"/>
    <w:rsid w:val="297B7756"/>
    <w:rsid w:val="2F433DD0"/>
    <w:rsid w:val="2F666BAD"/>
    <w:rsid w:val="331C32A4"/>
    <w:rsid w:val="37D41DF9"/>
    <w:rsid w:val="3C801CA0"/>
    <w:rsid w:val="40EB2F53"/>
    <w:rsid w:val="43B2582F"/>
    <w:rsid w:val="46332753"/>
    <w:rsid w:val="4E130526"/>
    <w:rsid w:val="55C84C63"/>
    <w:rsid w:val="571A5107"/>
    <w:rsid w:val="5FF32CCB"/>
    <w:rsid w:val="67251571"/>
    <w:rsid w:val="694E758E"/>
    <w:rsid w:val="6C3C1EAD"/>
    <w:rsid w:val="6E8239AD"/>
    <w:rsid w:val="6EF93289"/>
    <w:rsid w:val="6FD92CE7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2020-01-03T01:18:18Z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