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同心县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8A06CD"/>
    <w:rsid w:val="0C752C09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0EB2F53"/>
    <w:rsid w:val="43B2582F"/>
    <w:rsid w:val="46332753"/>
    <w:rsid w:val="55C84C63"/>
    <w:rsid w:val="571A5107"/>
    <w:rsid w:val="67251571"/>
    <w:rsid w:val="694E758E"/>
    <w:rsid w:val="6C3C1E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2020-01-03T01:11:18Z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