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银川经济技术开发区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1E9183F"/>
    <w:rsid w:val="14C4647B"/>
    <w:rsid w:val="15D27DFE"/>
    <w:rsid w:val="1B432E9A"/>
    <w:rsid w:val="1BBE56D3"/>
    <w:rsid w:val="2114560B"/>
    <w:rsid w:val="23477834"/>
    <w:rsid w:val="25AB13AF"/>
    <w:rsid w:val="294E3F0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4B65B9"/>
    <w:rsid w:val="40EB2F53"/>
    <w:rsid w:val="43B2582F"/>
    <w:rsid w:val="46332753"/>
    <w:rsid w:val="4E130526"/>
    <w:rsid w:val="539D5661"/>
    <w:rsid w:val="55C84C63"/>
    <w:rsid w:val="571A5107"/>
    <w:rsid w:val="5FF32CCB"/>
    <w:rsid w:val="6137601C"/>
    <w:rsid w:val="6404307C"/>
    <w:rsid w:val="65E87FBA"/>
    <w:rsid w:val="66E8405C"/>
    <w:rsid w:val="67251571"/>
    <w:rsid w:val="694E758E"/>
    <w:rsid w:val="6C3C1EAD"/>
    <w:rsid w:val="6E8239AD"/>
    <w:rsid w:val="6EF93289"/>
    <w:rsid w:val="6FD92CE7"/>
    <w:rsid w:val="73625118"/>
    <w:rsid w:val="768A3681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2020-01-03T01:26:39Z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