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西吉县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1E9183F"/>
    <w:rsid w:val="14C4647B"/>
    <w:rsid w:val="15D27DFE"/>
    <w:rsid w:val="1B432E9A"/>
    <w:rsid w:val="2114560B"/>
    <w:rsid w:val="23477834"/>
    <w:rsid w:val="25AB13AF"/>
    <w:rsid w:val="297B7756"/>
    <w:rsid w:val="2B0F415C"/>
    <w:rsid w:val="2D2D580C"/>
    <w:rsid w:val="2F433DD0"/>
    <w:rsid w:val="2F666BAD"/>
    <w:rsid w:val="331C32A4"/>
    <w:rsid w:val="337621F8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137601C"/>
    <w:rsid w:val="6404307C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2020-01-03T01:24:59Z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