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国家税务总局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灵武市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务局政府信息公开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1B432E9A"/>
    <w:rsid w:val="23477834"/>
    <w:rsid w:val="297B7756"/>
    <w:rsid w:val="2F433DD0"/>
    <w:rsid w:val="37D41DF9"/>
    <w:rsid w:val="3C801CA0"/>
    <w:rsid w:val="46332753"/>
    <w:rsid w:val="67251571"/>
    <w:rsid w:val="694E758E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1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2020-01-03T00:56:16Z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