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吴忠市太阳山开发区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0C752C09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0EB2F53"/>
    <w:rsid w:val="43B2582F"/>
    <w:rsid w:val="46332753"/>
    <w:rsid w:val="4E130526"/>
    <w:rsid w:val="55C84C63"/>
    <w:rsid w:val="571A5107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2020-01-03T01:12:07Z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