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吴忠市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571A5107"/>
    <w:rsid w:val="67251571"/>
    <w:rsid w:val="694E758E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2020-01-03T01:09:20Z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