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固原经济技术开发区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114560B"/>
    <w:rsid w:val="23477834"/>
    <w:rsid w:val="25AB13AF"/>
    <w:rsid w:val="297B7756"/>
    <w:rsid w:val="2B0F415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404307C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2020-01-03T01:24:13Z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