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银川市金凤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1B432E9A"/>
    <w:rsid w:val="297B7756"/>
    <w:rsid w:val="2F433DD0"/>
    <w:rsid w:val="46332753"/>
    <w:rsid w:val="67251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2020-01-03T00:53:37Z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