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中卫市沙坡头区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政府信息公开申请表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064DD9"/>
    <w:rsid w:val="078A06CD"/>
    <w:rsid w:val="0C752C09"/>
    <w:rsid w:val="100100D5"/>
    <w:rsid w:val="14C4647B"/>
    <w:rsid w:val="15D27DFE"/>
    <w:rsid w:val="1B432E9A"/>
    <w:rsid w:val="23477834"/>
    <w:rsid w:val="297B7756"/>
    <w:rsid w:val="2F433DD0"/>
    <w:rsid w:val="331C32A4"/>
    <w:rsid w:val="37D41DF9"/>
    <w:rsid w:val="3C801CA0"/>
    <w:rsid w:val="40EB2F53"/>
    <w:rsid w:val="43B2582F"/>
    <w:rsid w:val="46332753"/>
    <w:rsid w:val="4E130526"/>
    <w:rsid w:val="55C84C63"/>
    <w:rsid w:val="571A5107"/>
    <w:rsid w:val="5FF32CCB"/>
    <w:rsid w:val="67251571"/>
    <w:rsid w:val="694E758E"/>
    <w:rsid w:val="6C3C1EAD"/>
    <w:rsid w:val="6E8239AD"/>
    <w:rsid w:val="6EF93289"/>
    <w:rsid w:val="6FD92CE7"/>
    <w:rsid w:val="73625118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1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2020-01-03T01:17:28Z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