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盐池县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局政府信息公开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3B2582F"/>
    <w:rsid w:val="46332753"/>
    <w:rsid w:val="55C84C63"/>
    <w:rsid w:val="571A5107"/>
    <w:rsid w:val="67251571"/>
    <w:rsid w:val="694E758E"/>
    <w:rsid w:val="6C3C1EAD"/>
    <w:rsid w:val="6EF93289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2020-01-03T01:10:51Z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