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永宁县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97B7756"/>
    <w:rsid w:val="2F433DD0"/>
    <w:rsid w:val="37D41DF9"/>
    <w:rsid w:val="46332753"/>
    <w:rsid w:val="67251571"/>
    <w:rsid w:val="694E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2020-01-03T00:54:40Z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