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固原市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114560B"/>
    <w:rsid w:val="23477834"/>
    <w:rsid w:val="25AB13AF"/>
    <w:rsid w:val="297B7756"/>
    <w:rsid w:val="2B0F415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2020-01-03T01:23:50Z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